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10CF41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02EBB673" w14:textId="77777777" w:rsidR="00F90453" w:rsidRDefault="00EF3933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77F740BA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7C31858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9B527" w14:textId="77777777" w:rsidR="00222867" w:rsidRPr="00D635C4" w:rsidRDefault="00EF3933" w:rsidP="00DE68A0">
            <w:pPr>
              <w:bidi w:val="0"/>
            </w:pPr>
          </w:p>
        </w:tc>
      </w:tr>
      <w:tr w:rsidR="007548B0" w14:paraId="40EE4AE1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37B1C2D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4DDD1" w14:textId="77777777" w:rsidR="00222867" w:rsidRPr="00D635C4" w:rsidRDefault="00A879ED" w:rsidP="00A879ED">
            <w:pPr>
              <w:bidi w:val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מערכות מידע</w:t>
            </w:r>
          </w:p>
        </w:tc>
      </w:tr>
      <w:tr w:rsidR="007548B0" w14:paraId="1FF78216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0BB7D2C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DB5E3" w14:textId="0ABBBCD1" w:rsidR="00222867" w:rsidRDefault="00EF3933" w:rsidP="00B455C9">
            <w:r>
              <w:rPr>
                <w:rFonts w:hint="cs"/>
                <w:rtl/>
              </w:rPr>
              <w:t>04.01.2026</w:t>
            </w:r>
          </w:p>
        </w:tc>
      </w:tr>
    </w:tbl>
    <w:p w14:paraId="75463771" w14:textId="77777777" w:rsidR="00332AFB" w:rsidRDefault="00EF3933" w:rsidP="00222867">
      <w:pPr>
        <w:rPr>
          <w:rtl/>
        </w:rPr>
      </w:pPr>
    </w:p>
    <w:p w14:paraId="21C9E5C2" w14:textId="77777777" w:rsidR="00222867" w:rsidRDefault="00EF3933" w:rsidP="00222867">
      <w:pPr>
        <w:rPr>
          <w:rtl/>
        </w:rPr>
      </w:pPr>
    </w:p>
    <w:p w14:paraId="5980191E" w14:textId="77777777" w:rsidR="00222867" w:rsidRDefault="00EF3933" w:rsidP="00222867">
      <w:pPr>
        <w:rPr>
          <w:rtl/>
        </w:rPr>
      </w:pPr>
    </w:p>
    <w:p w14:paraId="22508558" w14:textId="77777777" w:rsidR="00222867" w:rsidRDefault="00EF3933" w:rsidP="00222867">
      <w:pPr>
        <w:rPr>
          <w:rtl/>
        </w:rPr>
      </w:pPr>
    </w:p>
    <w:p w14:paraId="06183499" w14:textId="77777777" w:rsidR="00222867" w:rsidRDefault="00EF3933" w:rsidP="00222867">
      <w:pPr>
        <w:rPr>
          <w:rtl/>
        </w:rPr>
      </w:pPr>
    </w:p>
    <w:p w14:paraId="69A68AD3" w14:textId="77777777" w:rsidR="00222867" w:rsidRDefault="00EF3933" w:rsidP="00222867">
      <w:pPr>
        <w:rPr>
          <w:rtl/>
        </w:rPr>
      </w:pPr>
    </w:p>
    <w:p w14:paraId="3528B82A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762DF23B" w14:textId="77777777" w:rsidR="00222867" w:rsidRDefault="00EF3933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5BB2AC81" w14:textId="77777777"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7090C06E" w14:textId="77777777" w:rsidR="00222867" w:rsidRPr="00AF57E9" w:rsidRDefault="00EF3933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51816C7E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C33278E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4DD4F088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C0BFE" w14:textId="77777777" w:rsidR="00222867" w:rsidRPr="00AF57E9" w:rsidRDefault="00A216E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שרות שנתי עבור חידוש תחזוקה והרישוי של מערכת הדוא"ל המאובטח</w:t>
            </w:r>
            <w:r w:rsidR="0013040C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  <w:proofErr w:type="spellStart"/>
            <w:r w:rsidR="0013040C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  <w:t>infobay</w:t>
            </w:r>
            <w:proofErr w:type="spellEnd"/>
            <w:r w:rsidR="00663D22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של החברה</w:t>
            </w:r>
          </w:p>
        </w:tc>
      </w:tr>
      <w:tr w:rsidR="007548B0" w14:paraId="44FDB08F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C628D" w14:textId="77777777" w:rsidR="00222867" w:rsidRPr="00AF57E9" w:rsidRDefault="00EF393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14:paraId="55E2F40D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B492C" w14:textId="77777777" w:rsidR="00222867" w:rsidRPr="00A879ED" w:rsidRDefault="00EF393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14:paraId="2B81D197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B9731B" w14:textId="77777777" w:rsidR="00222867" w:rsidRPr="00AF57E9" w:rsidRDefault="00EF393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14:paraId="268F954F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24E38" w14:textId="77777777" w:rsidR="00222867" w:rsidRPr="00AF57E9" w:rsidRDefault="00EF393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14:paraId="6D5FBECE" w14:textId="77777777" w:rsidR="00222867" w:rsidRPr="00AF57E9" w:rsidRDefault="00EF3933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0D27CD24" w14:textId="77777777" w:rsidR="00222867" w:rsidRPr="00AF57E9" w:rsidRDefault="009B6B29" w:rsidP="00A879ED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A879ED">
        <w:rPr>
          <w:rFonts w:ascii="Georgia" w:hAnsi="Georgia" w:cstheme="minorBidi"/>
          <w:b/>
          <w:sz w:val="21"/>
          <w:szCs w:val="21"/>
        </w:rPr>
        <w:t>√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4AF58B8F" w14:textId="77777777" w:rsidR="00222867" w:rsidRPr="00AF57E9" w:rsidRDefault="00EF393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48F7D09B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660A941C" w14:textId="77777777" w:rsidR="00222867" w:rsidRPr="00AF57E9" w:rsidRDefault="00EF393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5819E648" w14:textId="77777777" w:rsidTr="00222867">
        <w:tc>
          <w:tcPr>
            <w:tcW w:w="3085" w:type="dxa"/>
            <w:hideMark/>
          </w:tcPr>
          <w:p w14:paraId="3EE0F327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56DCF81B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762714F3" w14:textId="77777777" w:rsidR="00222867" w:rsidRPr="00AF57E9" w:rsidRDefault="00A879ED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Georgia" w:hAnsi="Georgia" w:cstheme="minorBidi"/>
                <w:b/>
                <w:sz w:val="21"/>
                <w:szCs w:val="21"/>
              </w:rPr>
              <w:t>√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545B92C1" w14:textId="77777777" w:rsidR="00222867" w:rsidRPr="00AF57E9" w:rsidRDefault="00EF393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74A42EC5" w14:textId="77777777" w:rsidR="00222867" w:rsidRPr="00AF57E9" w:rsidRDefault="00EF3933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6"/>
        <w:gridCol w:w="2997"/>
      </w:tblGrid>
      <w:tr w:rsidR="007548B0" w14:paraId="7FCFD4BB" w14:textId="77777777" w:rsidTr="00222867">
        <w:tc>
          <w:tcPr>
            <w:tcW w:w="2698" w:type="dxa"/>
            <w:shd w:val="clear" w:color="auto" w:fill="E6E6E6"/>
            <w:hideMark/>
          </w:tcPr>
          <w:p w14:paraId="59A33ADE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661647DD" w14:textId="77777777" w:rsidR="00222867" w:rsidRPr="00AF57E9" w:rsidRDefault="0013040C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אינפוביי</w:t>
            </w:r>
            <w:proofErr w:type="spellEnd"/>
          </w:p>
        </w:tc>
      </w:tr>
      <w:tr w:rsidR="007548B0" w14:paraId="0860996F" w14:textId="77777777" w:rsidTr="00222867">
        <w:tc>
          <w:tcPr>
            <w:tcW w:w="2698" w:type="dxa"/>
            <w:shd w:val="clear" w:color="auto" w:fill="E6E6E6"/>
            <w:hideMark/>
          </w:tcPr>
          <w:p w14:paraId="6320F5E7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02869562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001D8AC0" w14:textId="77777777" w:rsidR="00222867" w:rsidRPr="00AF57E9" w:rsidRDefault="0013040C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514065770</w:t>
            </w:r>
          </w:p>
        </w:tc>
      </w:tr>
      <w:tr w:rsidR="007548B0" w14:paraId="26A09336" w14:textId="77777777" w:rsidTr="00222867">
        <w:tc>
          <w:tcPr>
            <w:tcW w:w="2698" w:type="dxa"/>
            <w:shd w:val="clear" w:color="auto" w:fill="E6E6E6"/>
            <w:hideMark/>
          </w:tcPr>
          <w:p w14:paraId="7CEAEBD7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5B6693B8" w14:textId="77777777" w:rsidR="00222867" w:rsidRPr="00AF57E9" w:rsidRDefault="00A879ED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Georgia" w:hAnsi="Georgia" w:cstheme="minorBidi"/>
                <w:b/>
                <w:sz w:val="21"/>
                <w:szCs w:val="21"/>
              </w:rPr>
              <w:t>√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093DE5AB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78237220" w14:textId="77777777" w:rsidTr="00222867">
        <w:tc>
          <w:tcPr>
            <w:tcW w:w="2698" w:type="dxa"/>
            <w:shd w:val="clear" w:color="auto" w:fill="E6E6E6"/>
            <w:hideMark/>
          </w:tcPr>
          <w:p w14:paraId="793C3A08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168B46AF" w14:textId="77777777" w:rsidR="00222867" w:rsidRPr="00AF57E9" w:rsidRDefault="00EF3933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14:paraId="6D8D690C" w14:textId="77777777" w:rsidTr="00222867">
        <w:tc>
          <w:tcPr>
            <w:tcW w:w="2698" w:type="dxa"/>
            <w:shd w:val="clear" w:color="auto" w:fill="E6E6E6"/>
            <w:hideMark/>
          </w:tcPr>
          <w:p w14:paraId="02DE2B91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203A098F" w14:textId="77777777" w:rsidR="00222867" w:rsidRPr="00AF57E9" w:rsidRDefault="00A879E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כל עוד התוכנה בשימוש</w:t>
            </w:r>
          </w:p>
        </w:tc>
      </w:tr>
    </w:tbl>
    <w:p w14:paraId="6503E7BE" w14:textId="77777777" w:rsidR="00222867" w:rsidRPr="00AF57E9" w:rsidRDefault="00EF3933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61DE63ED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2BAC5743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0D9C68DB" w14:textId="77777777" w:rsidR="00222867" w:rsidRPr="00AF57E9" w:rsidRDefault="00EF3933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446F3FEC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7AF41A92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01AC4B14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49C8F171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3CE35837" w14:textId="77777777" w:rsidR="00222867" w:rsidRPr="00AF57E9" w:rsidRDefault="00EF393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61D19BCC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C107E" w14:textId="77777777" w:rsidR="00222867" w:rsidRPr="00AF57E9" w:rsidRDefault="00553EC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553ECC"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  <w:t>התוכנה פותחה ע"י הספק הנ"ל ורק הוא יכול לתת לה שירות מאחר והקוד לתוכנה בידיו, והוא מתקן ומשדרג אותה</w:t>
            </w:r>
          </w:p>
        </w:tc>
      </w:tr>
      <w:tr w:rsidR="007548B0" w14:paraId="1DFD4C66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2BBD9" w14:textId="77777777" w:rsidR="00222867" w:rsidRPr="00AF57E9" w:rsidRDefault="00EF393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60B57CC7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68B35C" w14:textId="77777777" w:rsidR="00222867" w:rsidRPr="00AF57E9" w:rsidRDefault="00EF393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41329ED9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0CC84" w14:textId="77777777" w:rsidR="00222867" w:rsidRPr="00AF57E9" w:rsidRDefault="00EF393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26A69B6B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4BBD4" w14:textId="77777777" w:rsidR="00222867" w:rsidRPr="00AF57E9" w:rsidRDefault="00EF393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3A827B09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524D2" w14:textId="77777777" w:rsidR="00222867" w:rsidRPr="00AF57E9" w:rsidRDefault="00EF393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11F98148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6CD94" w14:textId="77777777" w:rsidR="00222867" w:rsidRPr="00AF57E9" w:rsidRDefault="00EF393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01CBAE98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E16AD1" w14:textId="77777777" w:rsidR="00222867" w:rsidRPr="00AF57E9" w:rsidRDefault="00EF393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544C3C90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5A873" w14:textId="77777777" w:rsidR="00222867" w:rsidRPr="00AF57E9" w:rsidRDefault="00EF393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5165A0F0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C49BD" w14:textId="77777777" w:rsidR="00222867" w:rsidRPr="00AF57E9" w:rsidRDefault="00EF393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0E6F008A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C09C1" w14:textId="77777777" w:rsidR="00222867" w:rsidRPr="00AF57E9" w:rsidRDefault="00EF393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35EACBA7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4764A" w14:textId="77777777" w:rsidR="00222867" w:rsidRPr="00AF57E9" w:rsidRDefault="00EF393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358F7B9D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3862F" w14:textId="77777777" w:rsidR="00222867" w:rsidRPr="00AF57E9" w:rsidRDefault="00EF393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1A11049B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5F4E6" w14:textId="77777777" w:rsidR="00222867" w:rsidRPr="00AF57E9" w:rsidRDefault="00EF393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5381C1FA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A7B1D" w14:textId="77777777" w:rsidR="00222867" w:rsidRPr="00AF57E9" w:rsidRDefault="00EF393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5393110F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B87BC" w14:textId="77777777" w:rsidR="00222867" w:rsidRPr="00AF57E9" w:rsidRDefault="00EF393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11CA6E77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25D84" w14:textId="77777777" w:rsidR="00222867" w:rsidRPr="00AF57E9" w:rsidRDefault="00EF393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1DFC9915" w14:textId="77777777" w:rsidR="00222867" w:rsidRPr="00AF57E9" w:rsidRDefault="00EF3933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7E8989E6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7D7C437F" w14:textId="77777777" w:rsidR="00222867" w:rsidRPr="00AF57E9" w:rsidRDefault="00EF393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23366496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78BD954C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1B6F3F85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57767" w14:textId="77777777" w:rsidR="00222867" w:rsidRPr="00AF57E9" w:rsidRDefault="00EF393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26861" w14:textId="77777777" w:rsidR="00222867" w:rsidRPr="00AF57E9" w:rsidRDefault="00EF393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B59C2" w14:textId="77777777" w:rsidR="00222867" w:rsidRPr="00AF57E9" w:rsidRDefault="00EF393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14FC07F9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5E49534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D3CB518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CFC4551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23CAA33E" w14:textId="77777777" w:rsidR="00222867" w:rsidRPr="00817FBA" w:rsidRDefault="00EF3933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8C9FEA" w14:textId="77777777" w:rsidR="00CF259E" w:rsidRDefault="00CF259E">
      <w:r>
        <w:separator/>
      </w:r>
    </w:p>
  </w:endnote>
  <w:endnote w:type="continuationSeparator" w:id="0">
    <w:p w14:paraId="7FC1B62B" w14:textId="77777777" w:rsidR="00CF259E" w:rsidRDefault="00CF25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2031D" w14:paraId="09965091" w14:textId="77777777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1BB615AD" w14:textId="77777777"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336A5568" w14:textId="77777777" w:rsidR="0042031D" w:rsidRPr="0042031D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115B3C2B" w14:textId="77777777" w:rsidR="0042031D" w:rsidRPr="00D02A79" w:rsidRDefault="0042031D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8F4B01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1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8F4B01">
            <w:rPr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741FF8BD" w14:textId="77777777"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2031D" w14:paraId="2F177371" w14:textId="77777777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669D7F59" w14:textId="77777777"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32B6DC5" w14:textId="77777777" w:rsidR="0042031D" w:rsidRPr="00E93349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741F02BE" w14:textId="77777777"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4B92D9B" w14:textId="77777777" w:rsidR="0042031D" w:rsidRPr="00B24F08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 xml:space="preserve">מנהל </w:t>
          </w:r>
          <w:proofErr w:type="spellStart"/>
          <w:r>
            <w:rPr>
              <w:rFonts w:asciiTheme="minorBidi" w:hAnsiTheme="minorBidi" w:cstheme="minorBidi" w:hint="cs"/>
              <w:rtl/>
            </w:rPr>
            <w:t>מינהל</w:t>
          </w:r>
          <w:proofErr w:type="spellEnd"/>
          <w:r>
            <w:rPr>
              <w:rFonts w:asciiTheme="minorBidi" w:hAnsiTheme="minorBidi" w:cstheme="minorBidi" w:hint="cs"/>
              <w:rtl/>
            </w:rPr>
            <w:t xml:space="preserve"> הרכש הממשלתי</w:t>
          </w:r>
        </w:p>
      </w:tc>
    </w:tr>
    <w:tr w:rsidR="0042031D" w14:paraId="73E55FB7" w14:textId="77777777" w:rsidTr="000518A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31B4919D" w14:textId="77777777" w:rsidR="0042031D" w:rsidRPr="00D02A79" w:rsidRDefault="0042031D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אתר הוראות </w:t>
          </w:r>
          <w:proofErr w:type="spellStart"/>
          <w:r w:rsidRPr="00D02A79">
            <w:rPr>
              <w:rFonts w:asciiTheme="minorBidi" w:hAnsiTheme="minorBidi" w:cstheme="minorBidi"/>
              <w:rtl/>
            </w:rPr>
            <w:t>תכ"ם</w:t>
          </w:r>
          <w:proofErr w:type="spellEnd"/>
          <w:r w:rsidRPr="00D02A79">
            <w:rPr>
              <w:rFonts w:asciiTheme="minorBidi" w:hAnsiTheme="minorBidi" w:cstheme="minorBidi"/>
              <w:rtl/>
            </w:rPr>
            <w:t>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14:paraId="77430C86" w14:textId="77777777" w:rsidR="0042031D" w:rsidRPr="00D02A79" w:rsidRDefault="0042031D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14:paraId="62445E5F" w14:textId="77777777" w:rsidR="0042031D" w:rsidRPr="00D02A79" w:rsidRDefault="0042031D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14:paraId="4195DD53" w14:textId="77777777" w:rsidR="0042031D" w:rsidRPr="00354861" w:rsidRDefault="0042031D" w:rsidP="0042031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E53573" w14:textId="77777777" w:rsidR="00CF259E" w:rsidRDefault="00CF259E">
      <w:r>
        <w:separator/>
      </w:r>
    </w:p>
  </w:footnote>
  <w:footnote w:type="continuationSeparator" w:id="0">
    <w:p w14:paraId="4992A538" w14:textId="77777777" w:rsidR="00CF259E" w:rsidRDefault="00CF25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52B5F1CE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71167C5C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06ADC046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68F66341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290A4467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371CB41F" wp14:editId="6336E892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09EEF1B9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2EBBF291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7B556C87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7317EAA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42031D"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0D510E7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 w:rsidR="0042031D">
            <w:rPr>
              <w:rFonts w:ascii="Arial" w:hAnsi="Arial" w:hint="cs"/>
              <w:rtl/>
            </w:rPr>
            <w:t xml:space="preserve"> ורכישות</w:t>
          </w:r>
        </w:p>
      </w:tc>
    </w:tr>
    <w:tr w:rsidR="007548B0" w14:paraId="3887A624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F4A9FAF" w14:textId="77777777" w:rsidR="009220EC" w:rsidRPr="00D84715" w:rsidRDefault="00EF393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7CDCEC10" w14:textId="77777777" w:rsidR="009220EC" w:rsidRDefault="00EF393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2592CCE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</w:t>
          </w:r>
          <w:r w:rsidR="0042031D">
            <w:rPr>
              <w:rFonts w:ascii="Arial" w:hAnsi="Arial" w:hint="cs"/>
              <w:b/>
              <w:bCs/>
              <w:rtl/>
            </w:rPr>
            <w:t xml:space="preserve"> משני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218B293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33E6E78E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6FD8CEB" w14:textId="77777777" w:rsidR="003D6D13" w:rsidRPr="00D84715" w:rsidRDefault="00EF393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813E50C" w14:textId="77777777" w:rsidR="003D6D13" w:rsidRPr="00D84715" w:rsidRDefault="00EF393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E46B062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8E99430" w14:textId="77777777" w:rsidR="003D6D13" w:rsidRPr="00671AFA" w:rsidRDefault="009B6B29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</w:t>
          </w:r>
          <w:r w:rsidR="0042031D">
            <w:rPr>
              <w:rFonts w:ascii="Arial" w:hAnsi="Arial" w:hint="cs"/>
              <w:rtl/>
            </w:rPr>
            <w:t>3</w:t>
          </w:r>
        </w:p>
      </w:tc>
    </w:tr>
    <w:tr w:rsidR="007548B0" w14:paraId="7B9182CA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3C4DFEA4" w14:textId="77777777" w:rsidR="009220EC" w:rsidRPr="00D84715" w:rsidRDefault="00EF393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72E9B11" w14:textId="77777777" w:rsidR="009220EC" w:rsidRPr="00D84715" w:rsidRDefault="00EF393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1FFAB92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865FC6B" w14:textId="77777777" w:rsidR="009220EC" w:rsidRPr="00F8548C" w:rsidRDefault="009B6B29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 w:rsidR="0042031D"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9B6B29" w14:paraId="1C48FBB1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18536B35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5344926A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08B1D543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94F1C45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AFC4DFE" w14:textId="77777777" w:rsidR="009B6B29" w:rsidRPr="00F8548C" w:rsidRDefault="009B6B29" w:rsidP="009B6B29">
          <w:pPr>
            <w:rPr>
              <w:rFonts w:ascii="Arial" w:hAnsi="Arial"/>
              <w:rtl/>
            </w:rPr>
          </w:pPr>
        </w:p>
      </w:tc>
    </w:tr>
  </w:tbl>
  <w:p w14:paraId="36EC76CA" w14:textId="77777777" w:rsidR="00E678BB" w:rsidRPr="00D84715" w:rsidRDefault="00EF3933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8B0"/>
    <w:rsid w:val="00001C71"/>
    <w:rsid w:val="00001D45"/>
    <w:rsid w:val="0013040C"/>
    <w:rsid w:val="001B244F"/>
    <w:rsid w:val="002B17D1"/>
    <w:rsid w:val="00336CDD"/>
    <w:rsid w:val="0042031D"/>
    <w:rsid w:val="00553ECC"/>
    <w:rsid w:val="00663D22"/>
    <w:rsid w:val="007548B0"/>
    <w:rsid w:val="008F4B01"/>
    <w:rsid w:val="009B6B29"/>
    <w:rsid w:val="009F7FB7"/>
    <w:rsid w:val="00A216E0"/>
    <w:rsid w:val="00A879ED"/>
    <w:rsid w:val="00B455C9"/>
    <w:rsid w:val="00CF259E"/>
    <w:rsid w:val="00EF3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."/>
  <w:listSeparator w:val=","/>
  <w14:docId w14:val="2611404F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www.w3.org/XML/1998/namespace"/>
    <ds:schemaRef ds:uri="http://schemas.openxmlformats.org/package/2006/metadata/core-properties"/>
    <ds:schemaRef ds:uri="http://purl.org/dc/dcmitype/"/>
    <ds:schemaRef ds:uri="http://schemas.microsoft.com/office/2006/metadata/properties"/>
    <ds:schemaRef ds:uri="http://purl.org/dc/terms/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5843D62-8DC2-4B9F-A51F-2869FB71BB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2</TotalTime>
  <Pages>2</Pages>
  <Words>259</Words>
  <Characters>1340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Sheri.Krauz</cp:lastModifiedBy>
  <cp:revision>7</cp:revision>
  <dcterms:created xsi:type="dcterms:W3CDTF">2022-01-05T12:22:00Z</dcterms:created>
  <dcterms:modified xsi:type="dcterms:W3CDTF">2026-01-04T07:47:00Z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